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45E4A" w14:textId="77777777" w:rsidR="002A2676" w:rsidRDefault="00A50802" w:rsidP="003C609D">
      <w:pPr>
        <w:tabs>
          <w:tab w:val="left" w:pos="284"/>
          <w:tab w:val="left" w:pos="1985"/>
        </w:tabs>
        <w:spacing w:before="1400"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EC285B">
        <w:rPr>
          <w:sz w:val="24"/>
          <w:szCs w:val="24"/>
        </w:rPr>
        <w:t xml:space="preserve"> </w:t>
      </w:r>
    </w:p>
    <w:p w14:paraId="7D820303" w14:textId="77777777" w:rsidR="00C34C81" w:rsidRPr="00C34C81" w:rsidRDefault="00C34C81" w:rsidP="00A50802">
      <w:pPr>
        <w:tabs>
          <w:tab w:val="left" w:pos="284"/>
          <w:tab w:val="left" w:pos="1985"/>
        </w:tabs>
        <w:spacing w:before="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A50802">
        <w:rPr>
          <w:sz w:val="24"/>
          <w:szCs w:val="24"/>
        </w:rPr>
        <w:tab/>
      </w:r>
      <w:r w:rsidR="00A50802">
        <w:rPr>
          <w:sz w:val="24"/>
          <w:szCs w:val="24"/>
        </w:rPr>
        <w:tab/>
      </w:r>
    </w:p>
    <w:p w14:paraId="7FBA8AE3" w14:textId="77777777" w:rsidR="00B157B0" w:rsidRDefault="00B157B0"/>
    <w:p w14:paraId="326F2FF6" w14:textId="77777777" w:rsidR="002A2676" w:rsidRDefault="002A2676"/>
    <w:p w14:paraId="6E8FAFD4" w14:textId="77777777" w:rsidR="005E472E" w:rsidRPr="00D6655F" w:rsidRDefault="005E472E" w:rsidP="005E472E">
      <w:pPr>
        <w:spacing w:after="0" w:line="360" w:lineRule="auto"/>
        <w:ind w:left="5387"/>
        <w:rPr>
          <w:sz w:val="26"/>
          <w:szCs w:val="26"/>
        </w:rPr>
      </w:pPr>
      <w:r w:rsidRPr="00D6655F">
        <w:rPr>
          <w:sz w:val="26"/>
          <w:szCs w:val="26"/>
        </w:rPr>
        <w:t>Главе администрации с.п. Васильевка</w:t>
      </w:r>
    </w:p>
    <w:p w14:paraId="19595273" w14:textId="77777777" w:rsidR="005E472E" w:rsidRPr="00D6655F" w:rsidRDefault="005E472E" w:rsidP="005E472E">
      <w:pPr>
        <w:spacing w:after="0" w:line="360" w:lineRule="auto"/>
        <w:ind w:left="5387"/>
        <w:rPr>
          <w:sz w:val="26"/>
          <w:szCs w:val="26"/>
        </w:rPr>
      </w:pPr>
      <w:r w:rsidRPr="00D6655F">
        <w:rPr>
          <w:sz w:val="26"/>
          <w:szCs w:val="26"/>
        </w:rPr>
        <w:t>Писарцеву Ю.А.</w:t>
      </w:r>
    </w:p>
    <w:p w14:paraId="12BCD820" w14:textId="77777777" w:rsidR="005E472E" w:rsidRPr="00D6655F" w:rsidRDefault="005E472E" w:rsidP="005E472E">
      <w:pPr>
        <w:spacing w:after="0" w:line="360" w:lineRule="auto"/>
        <w:ind w:left="5387"/>
        <w:rPr>
          <w:sz w:val="26"/>
          <w:szCs w:val="26"/>
        </w:rPr>
      </w:pPr>
      <w:r w:rsidRPr="00D6655F">
        <w:rPr>
          <w:sz w:val="26"/>
          <w:szCs w:val="26"/>
        </w:rPr>
        <w:t>Начальнику Тольяттинского отделения ПАО «Самараэнерго» Гребенникову А.Ю.</w:t>
      </w:r>
    </w:p>
    <w:p w14:paraId="71BC0F00" w14:textId="77777777" w:rsidR="005E472E" w:rsidRDefault="005E472E" w:rsidP="005E472E">
      <w:pPr>
        <w:tabs>
          <w:tab w:val="left" w:pos="567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69868DC" w14:textId="77777777" w:rsidR="005E472E" w:rsidRDefault="005E472E" w:rsidP="005E472E">
      <w:pPr>
        <w:tabs>
          <w:tab w:val="left" w:pos="567"/>
        </w:tabs>
        <w:spacing w:line="360" w:lineRule="auto"/>
        <w:jc w:val="both"/>
        <w:rPr>
          <w:sz w:val="24"/>
          <w:szCs w:val="24"/>
        </w:rPr>
      </w:pPr>
    </w:p>
    <w:p w14:paraId="2FFBB57C" w14:textId="77777777" w:rsidR="005E472E" w:rsidRPr="00D6655F" w:rsidRDefault="005E472E" w:rsidP="005E472E">
      <w:pPr>
        <w:spacing w:line="360" w:lineRule="auto"/>
        <w:rPr>
          <w:sz w:val="26"/>
          <w:szCs w:val="26"/>
        </w:rPr>
      </w:pPr>
      <w:r w:rsidRPr="00D6655F">
        <w:rPr>
          <w:sz w:val="26"/>
          <w:szCs w:val="26"/>
        </w:rPr>
        <w:t>Об отключении электроэнергии</w:t>
      </w:r>
    </w:p>
    <w:p w14:paraId="666E2FA9" w14:textId="77777777" w:rsidR="005E472E" w:rsidRPr="00D6655F" w:rsidRDefault="005E472E" w:rsidP="005E472E">
      <w:pPr>
        <w:spacing w:line="360" w:lineRule="auto"/>
        <w:rPr>
          <w:sz w:val="26"/>
          <w:szCs w:val="26"/>
        </w:rPr>
      </w:pPr>
    </w:p>
    <w:p w14:paraId="2C274987" w14:textId="77777777" w:rsidR="00B26B94" w:rsidRDefault="00D6655F" w:rsidP="005E472E">
      <w:pPr>
        <w:tabs>
          <w:tab w:val="left" w:pos="0"/>
        </w:tabs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</w:t>
      </w:r>
      <w:r w:rsidR="005E472E" w:rsidRPr="00D6655F">
        <w:rPr>
          <w:sz w:val="26"/>
          <w:szCs w:val="26"/>
        </w:rPr>
        <w:t xml:space="preserve">ля безопасного выполнения работ </w:t>
      </w:r>
      <w:r w:rsidR="003354DA">
        <w:rPr>
          <w:sz w:val="26"/>
          <w:szCs w:val="26"/>
        </w:rPr>
        <w:t>на ВЛ-0.4кВ</w:t>
      </w:r>
      <w:r w:rsidR="00B26B94">
        <w:rPr>
          <w:sz w:val="26"/>
          <w:szCs w:val="26"/>
        </w:rPr>
        <w:t xml:space="preserve"> по установке ПУ</w:t>
      </w:r>
      <w:r w:rsidR="005E472E" w:rsidRPr="00D6655F">
        <w:rPr>
          <w:sz w:val="26"/>
          <w:szCs w:val="26"/>
        </w:rPr>
        <w:t xml:space="preserve"> </w:t>
      </w:r>
      <w:r w:rsidR="003354DA">
        <w:rPr>
          <w:sz w:val="26"/>
          <w:szCs w:val="26"/>
        </w:rPr>
        <w:t>от КТП</w:t>
      </w:r>
      <w:r w:rsidR="00B26B94">
        <w:rPr>
          <w:sz w:val="26"/>
          <w:szCs w:val="26"/>
        </w:rPr>
        <w:t xml:space="preserve">  </w:t>
      </w:r>
    </w:p>
    <w:p w14:paraId="7A3C7F6E" w14:textId="77777777" w:rsidR="005E472E" w:rsidRDefault="003354DA" w:rsidP="00B26B94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ПС 69 1101 и ПС 69 1102 </w:t>
      </w:r>
      <w:r w:rsidR="00B26B94">
        <w:rPr>
          <w:b/>
          <w:sz w:val="26"/>
          <w:szCs w:val="26"/>
        </w:rPr>
        <w:t>04</w:t>
      </w:r>
      <w:r>
        <w:rPr>
          <w:b/>
          <w:sz w:val="26"/>
          <w:szCs w:val="26"/>
        </w:rPr>
        <w:t>.06</w:t>
      </w:r>
      <w:r w:rsidR="005E472E" w:rsidRPr="00D6655F">
        <w:rPr>
          <w:b/>
          <w:sz w:val="26"/>
          <w:szCs w:val="26"/>
        </w:rPr>
        <w:t>.2</w:t>
      </w:r>
      <w:r w:rsidR="00B36610">
        <w:rPr>
          <w:b/>
          <w:sz w:val="26"/>
          <w:szCs w:val="26"/>
        </w:rPr>
        <w:t>5</w:t>
      </w:r>
      <w:r w:rsidR="005E472E" w:rsidRPr="00D6655F">
        <w:rPr>
          <w:b/>
          <w:sz w:val="26"/>
          <w:szCs w:val="26"/>
        </w:rPr>
        <w:t xml:space="preserve"> г.</w:t>
      </w:r>
      <w:r w:rsidR="00B26B94">
        <w:rPr>
          <w:b/>
          <w:sz w:val="26"/>
          <w:szCs w:val="26"/>
        </w:rPr>
        <w:t xml:space="preserve"> и 05.06.25г.</w:t>
      </w:r>
      <w:r w:rsidR="005E472E" w:rsidRPr="00D6655F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с 08</w:t>
      </w:r>
      <w:r w:rsidR="005E472E" w:rsidRPr="00D6655F">
        <w:rPr>
          <w:b/>
          <w:sz w:val="26"/>
          <w:szCs w:val="26"/>
        </w:rPr>
        <w:t>-00 до 1</w:t>
      </w:r>
      <w:r>
        <w:rPr>
          <w:b/>
          <w:sz w:val="26"/>
          <w:szCs w:val="26"/>
        </w:rPr>
        <w:t>7</w:t>
      </w:r>
      <w:r w:rsidR="005E472E" w:rsidRPr="00D6655F">
        <w:rPr>
          <w:b/>
          <w:sz w:val="26"/>
          <w:szCs w:val="26"/>
        </w:rPr>
        <w:t>-00 (время местное)</w:t>
      </w:r>
      <w:r w:rsidR="005E472E" w:rsidRPr="00D6655F">
        <w:rPr>
          <w:sz w:val="26"/>
          <w:szCs w:val="26"/>
        </w:rPr>
        <w:t xml:space="preserve"> произойдет отключение электроэнергии </w:t>
      </w:r>
      <w:r w:rsidR="005E472E" w:rsidRPr="00D6655F">
        <w:rPr>
          <w:b/>
          <w:sz w:val="26"/>
          <w:szCs w:val="26"/>
        </w:rPr>
        <w:t>в</w:t>
      </w:r>
      <w:r>
        <w:rPr>
          <w:b/>
          <w:sz w:val="26"/>
          <w:szCs w:val="26"/>
        </w:rPr>
        <w:t xml:space="preserve"> селе Зелёновка по следующим адресам:</w:t>
      </w:r>
    </w:p>
    <w:p w14:paraId="7DF1926C" w14:textId="77777777" w:rsidR="003354DA" w:rsidRPr="00D6655F" w:rsidRDefault="003354DA" w:rsidP="005E472E">
      <w:pPr>
        <w:tabs>
          <w:tab w:val="left" w:pos="0"/>
        </w:tabs>
        <w:spacing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Улицы: </w:t>
      </w:r>
      <w:proofErr w:type="spellStart"/>
      <w:proofErr w:type="gramStart"/>
      <w:r>
        <w:rPr>
          <w:sz w:val="26"/>
          <w:szCs w:val="26"/>
        </w:rPr>
        <w:t>Лесная,Парковая</w:t>
      </w:r>
      <w:proofErr w:type="gramEnd"/>
      <w:r>
        <w:rPr>
          <w:sz w:val="26"/>
          <w:szCs w:val="26"/>
        </w:rPr>
        <w:t>,</w:t>
      </w:r>
      <w:proofErr w:type="gramStart"/>
      <w:r>
        <w:rPr>
          <w:sz w:val="26"/>
          <w:szCs w:val="26"/>
        </w:rPr>
        <w:t>Клубная,Южная</w:t>
      </w:r>
      <w:proofErr w:type="gramEnd"/>
      <w:r>
        <w:rPr>
          <w:sz w:val="26"/>
          <w:szCs w:val="26"/>
        </w:rPr>
        <w:t>,</w:t>
      </w:r>
      <w:proofErr w:type="gramStart"/>
      <w:r>
        <w:rPr>
          <w:sz w:val="26"/>
          <w:szCs w:val="26"/>
        </w:rPr>
        <w:t>Рабочая,Советская</w:t>
      </w:r>
      <w:proofErr w:type="gramEnd"/>
      <w:r>
        <w:rPr>
          <w:sz w:val="26"/>
          <w:szCs w:val="26"/>
        </w:rPr>
        <w:t>,Лесная</w:t>
      </w:r>
      <w:proofErr w:type="spellEnd"/>
    </w:p>
    <w:p w14:paraId="378B35FE" w14:textId="77777777" w:rsidR="005E472E" w:rsidRDefault="005E472E" w:rsidP="005E472E">
      <w:pPr>
        <w:spacing w:line="360" w:lineRule="auto"/>
        <w:jc w:val="both"/>
        <w:rPr>
          <w:sz w:val="24"/>
          <w:szCs w:val="24"/>
        </w:rPr>
      </w:pPr>
    </w:p>
    <w:p w14:paraId="72A31561" w14:textId="77777777" w:rsidR="005E472E" w:rsidRPr="00D6655F" w:rsidRDefault="003354DA" w:rsidP="005E472E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Заместитель начальника </w:t>
      </w:r>
      <w:r w:rsidR="005E472E" w:rsidRPr="00D6655F">
        <w:rPr>
          <w:sz w:val="26"/>
          <w:szCs w:val="26"/>
        </w:rPr>
        <w:t xml:space="preserve">ТРЭС                            </w:t>
      </w:r>
      <w:r>
        <w:rPr>
          <w:sz w:val="26"/>
          <w:szCs w:val="26"/>
        </w:rPr>
        <w:t xml:space="preserve">                             Дайнеко А.В.</w:t>
      </w:r>
    </w:p>
    <w:p w14:paraId="75782EB5" w14:textId="77777777" w:rsidR="005E472E" w:rsidRPr="00D6655F" w:rsidRDefault="005E472E" w:rsidP="005E472E">
      <w:pPr>
        <w:jc w:val="both"/>
        <w:rPr>
          <w:sz w:val="26"/>
          <w:szCs w:val="26"/>
        </w:rPr>
      </w:pPr>
    </w:p>
    <w:p w14:paraId="1EA4DB5A" w14:textId="77777777" w:rsidR="005E472E" w:rsidRPr="00D6655F" w:rsidRDefault="005E472E" w:rsidP="005E472E">
      <w:pPr>
        <w:jc w:val="both"/>
        <w:rPr>
          <w:sz w:val="26"/>
          <w:szCs w:val="26"/>
        </w:rPr>
      </w:pPr>
    </w:p>
    <w:p w14:paraId="357FE071" w14:textId="77777777" w:rsidR="005E472E" w:rsidRPr="00D6655F" w:rsidRDefault="005E472E" w:rsidP="005E472E">
      <w:pPr>
        <w:jc w:val="both"/>
        <w:rPr>
          <w:sz w:val="26"/>
          <w:szCs w:val="26"/>
        </w:rPr>
      </w:pPr>
    </w:p>
    <w:p w14:paraId="05D2133D" w14:textId="77777777" w:rsidR="005E472E" w:rsidRPr="00D6655F" w:rsidRDefault="005E472E" w:rsidP="005E472E">
      <w:pPr>
        <w:jc w:val="both"/>
        <w:rPr>
          <w:sz w:val="26"/>
          <w:szCs w:val="26"/>
        </w:rPr>
      </w:pPr>
    </w:p>
    <w:p w14:paraId="6738C9E0" w14:textId="77777777" w:rsidR="005E472E" w:rsidRPr="00D6655F" w:rsidRDefault="005E472E" w:rsidP="005E472E">
      <w:pPr>
        <w:jc w:val="both"/>
        <w:rPr>
          <w:sz w:val="26"/>
          <w:szCs w:val="26"/>
        </w:rPr>
      </w:pPr>
    </w:p>
    <w:p w14:paraId="08A5717E" w14:textId="77777777" w:rsidR="005E472E" w:rsidRPr="00D6655F" w:rsidRDefault="005E472E" w:rsidP="005E472E">
      <w:pPr>
        <w:jc w:val="both"/>
        <w:rPr>
          <w:sz w:val="26"/>
          <w:szCs w:val="26"/>
        </w:rPr>
      </w:pPr>
    </w:p>
    <w:p w14:paraId="4DFF9D74" w14:textId="77777777" w:rsidR="005E472E" w:rsidRPr="00D6655F" w:rsidRDefault="005E472E" w:rsidP="005E472E">
      <w:pPr>
        <w:jc w:val="both"/>
        <w:rPr>
          <w:sz w:val="26"/>
          <w:szCs w:val="26"/>
        </w:rPr>
      </w:pPr>
      <w:r w:rsidRPr="00D6655F">
        <w:rPr>
          <w:sz w:val="26"/>
          <w:szCs w:val="26"/>
        </w:rPr>
        <w:t>ДД ОДГ ТРЭС</w:t>
      </w:r>
    </w:p>
    <w:p w14:paraId="62484B32" w14:textId="77777777" w:rsidR="002A2676" w:rsidRPr="00D6655F" w:rsidRDefault="005E472E" w:rsidP="005E472E">
      <w:pPr>
        <w:jc w:val="both"/>
        <w:rPr>
          <w:sz w:val="26"/>
          <w:szCs w:val="26"/>
        </w:rPr>
      </w:pPr>
      <w:r w:rsidRPr="00D6655F">
        <w:rPr>
          <w:sz w:val="26"/>
          <w:szCs w:val="26"/>
        </w:rPr>
        <w:t>26-43-84</w:t>
      </w:r>
    </w:p>
    <w:sectPr w:rsidR="002A2676" w:rsidRPr="00D6655F" w:rsidSect="00B157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851" w:bottom="1134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5547F" w14:textId="77777777" w:rsidR="00CD20EF" w:rsidRDefault="00CD20EF" w:rsidP="00003A3D">
      <w:pPr>
        <w:spacing w:after="0"/>
      </w:pPr>
      <w:r>
        <w:separator/>
      </w:r>
    </w:p>
  </w:endnote>
  <w:endnote w:type="continuationSeparator" w:id="0">
    <w:p w14:paraId="325DC7AA" w14:textId="77777777" w:rsidR="00CD20EF" w:rsidRDefault="00CD20EF" w:rsidP="00003A3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D6D3A" w14:textId="77777777" w:rsidR="00DC63B6" w:rsidRDefault="00DC63B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A8C25" w14:textId="77777777" w:rsidR="00DC63B6" w:rsidRDefault="00DC63B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C21AD" w14:textId="77777777" w:rsidR="00DC63B6" w:rsidRDefault="00DC63B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48AC6" w14:textId="77777777" w:rsidR="00CD20EF" w:rsidRDefault="00CD20EF" w:rsidP="00003A3D">
      <w:pPr>
        <w:spacing w:after="0"/>
      </w:pPr>
      <w:r>
        <w:separator/>
      </w:r>
    </w:p>
  </w:footnote>
  <w:footnote w:type="continuationSeparator" w:id="0">
    <w:p w14:paraId="0FAD4EDC" w14:textId="77777777" w:rsidR="00CD20EF" w:rsidRDefault="00CD20EF" w:rsidP="00003A3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47273" w14:textId="77777777" w:rsidR="00DC63B6" w:rsidRDefault="00DC63B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E7587" w14:textId="77777777" w:rsidR="00003A3D" w:rsidRDefault="00003A3D" w:rsidP="00003A3D">
    <w:pPr>
      <w:pStyle w:val="a3"/>
      <w:ind w:left="70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ED038" w14:textId="77777777" w:rsidR="005B1978" w:rsidRDefault="00000000">
    <w:pPr>
      <w:pStyle w:val="a3"/>
    </w:pPr>
    <w:r>
      <w:rPr>
        <w:noProof/>
      </w:rPr>
      <w:pict w14:anchorId="3D2698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-85.05pt;margin-top:0;width:595.3pt;height:167.3pt;z-index:251659264;mso-position-horizontal-relative:text;mso-position-vertical-relative:text">
          <v:imagedata r:id="rId1" o:title="Бланки письмо исходящее - ЖПО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655"/>
    <w:rsid w:val="00003A3D"/>
    <w:rsid w:val="00016B09"/>
    <w:rsid w:val="00051772"/>
    <w:rsid w:val="000C0E6B"/>
    <w:rsid w:val="000C0E78"/>
    <w:rsid w:val="000E3C1B"/>
    <w:rsid w:val="0014775A"/>
    <w:rsid w:val="002309DA"/>
    <w:rsid w:val="00287BB9"/>
    <w:rsid w:val="002A2676"/>
    <w:rsid w:val="002A7232"/>
    <w:rsid w:val="002C5CD5"/>
    <w:rsid w:val="002E260D"/>
    <w:rsid w:val="002E6997"/>
    <w:rsid w:val="00316285"/>
    <w:rsid w:val="003354DA"/>
    <w:rsid w:val="003C609D"/>
    <w:rsid w:val="003D0D9F"/>
    <w:rsid w:val="00406D53"/>
    <w:rsid w:val="004238EB"/>
    <w:rsid w:val="00445CA0"/>
    <w:rsid w:val="00471E80"/>
    <w:rsid w:val="004C0237"/>
    <w:rsid w:val="004E088B"/>
    <w:rsid w:val="00555CB7"/>
    <w:rsid w:val="00567148"/>
    <w:rsid w:val="005B1978"/>
    <w:rsid w:val="005E472E"/>
    <w:rsid w:val="00625627"/>
    <w:rsid w:val="00670254"/>
    <w:rsid w:val="006B7E6A"/>
    <w:rsid w:val="006E6EC1"/>
    <w:rsid w:val="00754CEE"/>
    <w:rsid w:val="00774C6D"/>
    <w:rsid w:val="00837769"/>
    <w:rsid w:val="00920123"/>
    <w:rsid w:val="00951CBE"/>
    <w:rsid w:val="009C39F5"/>
    <w:rsid w:val="00A50802"/>
    <w:rsid w:val="00A54DC3"/>
    <w:rsid w:val="00AD1813"/>
    <w:rsid w:val="00AD33DC"/>
    <w:rsid w:val="00B157B0"/>
    <w:rsid w:val="00B26B94"/>
    <w:rsid w:val="00B36610"/>
    <w:rsid w:val="00BF1859"/>
    <w:rsid w:val="00BF5778"/>
    <w:rsid w:val="00C06655"/>
    <w:rsid w:val="00C34C81"/>
    <w:rsid w:val="00C530A9"/>
    <w:rsid w:val="00C73782"/>
    <w:rsid w:val="00CD20EF"/>
    <w:rsid w:val="00D162E4"/>
    <w:rsid w:val="00D20EF3"/>
    <w:rsid w:val="00D2588D"/>
    <w:rsid w:val="00D6655F"/>
    <w:rsid w:val="00DC63B6"/>
    <w:rsid w:val="00E105B5"/>
    <w:rsid w:val="00E56FA4"/>
    <w:rsid w:val="00E65341"/>
    <w:rsid w:val="00E940BC"/>
    <w:rsid w:val="00EC285B"/>
    <w:rsid w:val="00ED4349"/>
    <w:rsid w:val="00EF01AA"/>
    <w:rsid w:val="00EF419A"/>
    <w:rsid w:val="00F6015F"/>
    <w:rsid w:val="00F6500A"/>
    <w:rsid w:val="00FA3A7F"/>
    <w:rsid w:val="00FA766E"/>
    <w:rsid w:val="00FD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216F39"/>
  <w15:chartTrackingRefBased/>
  <w15:docId w15:val="{0E8C2818-CA46-47CA-8B8C-7DAF32A5F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7232"/>
    <w:pPr>
      <w:spacing w:after="120"/>
    </w:pPr>
    <w:rPr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3A3D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003A3D"/>
  </w:style>
  <w:style w:type="paragraph" w:styleId="a5">
    <w:name w:val="footer"/>
    <w:basedOn w:val="a"/>
    <w:link w:val="a6"/>
    <w:uiPriority w:val="99"/>
    <w:unhideWhenUsed/>
    <w:rsid w:val="00003A3D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003A3D"/>
  </w:style>
  <w:style w:type="paragraph" w:styleId="a7">
    <w:name w:val="Balloon Text"/>
    <w:basedOn w:val="a"/>
    <w:link w:val="a8"/>
    <w:uiPriority w:val="99"/>
    <w:semiHidden/>
    <w:unhideWhenUsed/>
    <w:rsid w:val="00003A3D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003A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zhilenkovye\Desktop\&#1041;&#1083;&#1072;&#1085;&#1082;&#1080;\&#1056;&#1086;&#1089;&#1089;&#1077;&#1090;&#1080;_&#1074;&#1077;&#1088;2\&#1060;&#1080;&#1083;&#1080;&#1072;&#1083;\&#1041;&#1083;&#1072;&#1085;&#1082;&#1080;%20&#1087;&#1080;&#1089;&#1100;&#1084;&#1086;%20&#1080;&#1089;&#1093;&#1086;&#1076;&#1103;&#1097;&#1077;&#1077;%20-%20&#1057;&#1072;&#1084;&#1072;&#1088;&#1089;&#1082;&#1080;&#1077;%20&#1056;&#105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B570F-DBEB-477A-AE17-2E829D98F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Бланки письмо исходящее - Самарские РС</Template>
  <TotalTime>1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Жиленков Юрий Евгеньевич</dc:creator>
  <cp:keywords/>
  <cp:lastModifiedBy>Admin</cp:lastModifiedBy>
  <cp:revision>2</cp:revision>
  <cp:lastPrinted>2025-06-02T11:42:00Z</cp:lastPrinted>
  <dcterms:created xsi:type="dcterms:W3CDTF">2025-06-02T12:38:00Z</dcterms:created>
  <dcterms:modified xsi:type="dcterms:W3CDTF">2025-06-02T12:38:00Z</dcterms:modified>
</cp:coreProperties>
</file>